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03D7" w:rsidRDefault="00D703D7">
      <w:pPr>
        <w:pStyle w:val="Subtitle"/>
      </w:pPr>
    </w:p>
    <w:p w:rsidR="00D703D7" w:rsidRDefault="00D703D7">
      <w:pPr>
        <w:pStyle w:val="Subtitle"/>
      </w:pPr>
    </w:p>
    <w:p w:rsidR="00F251B2" w:rsidRDefault="00D703D7">
      <w:pPr>
        <w:pStyle w:val="Subtitle"/>
      </w:pPr>
      <w:r>
        <w:t xml:space="preserve">Worksheet </w:t>
      </w:r>
      <w:r w:rsidR="009A3F10">
        <w:t>–</w:t>
      </w:r>
      <w:r>
        <w:t xml:space="preserve"> Children</w:t>
      </w:r>
      <w:r w:rsidR="009A3F10">
        <w:t xml:space="preserve"> </w:t>
      </w:r>
    </w:p>
    <w:p w:rsidR="00F251B2" w:rsidRDefault="00D703D7">
      <w:pPr>
        <w:pStyle w:val="Title"/>
      </w:pPr>
      <w:r>
        <w:t>World Otter Day</w:t>
      </w:r>
      <w:r w:rsidR="004E072D">
        <w:t xml:space="preserve"> 2020</w:t>
      </w:r>
    </w:p>
    <w:p w:rsidR="00F251B2" w:rsidRDefault="00D703D7">
      <w:pPr>
        <w:pStyle w:val="Author"/>
      </w:pPr>
      <w:r>
        <w:t>By Madison Wildlife</w:t>
      </w:r>
    </w:p>
    <w:p w:rsidR="00F251B2" w:rsidRDefault="00D703D7">
      <w:r>
        <w:rPr>
          <w:noProof/>
        </w:rPr>
        <w:drawing>
          <wp:inline distT="0" distB="0" distL="0" distR="0">
            <wp:extent cx="5812077" cy="3118981"/>
            <wp:effectExtent l="0" t="0" r="5080" b="5715"/>
            <wp:docPr id="1" name="Picture 1" descr="A rodent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3 at 14.14.2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9" r="779" b="7966"/>
                    <a:stretch/>
                  </pic:blipFill>
                  <pic:spPr bwMode="auto">
                    <a:xfrm>
                      <a:off x="0" y="0"/>
                      <a:ext cx="5814761" cy="312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D7" w:rsidRDefault="00D703D7"/>
    <w:p w:rsidR="00D703D7" w:rsidRDefault="00D703D7"/>
    <w:p w:rsidR="00D703D7" w:rsidRDefault="00D703D7"/>
    <w:p w:rsidR="00D703D7" w:rsidRDefault="00D703D7"/>
    <w:p w:rsidR="00D703D7" w:rsidRDefault="00D703D7"/>
    <w:p w:rsidR="00D703D7" w:rsidRDefault="00D703D7"/>
    <w:p w:rsidR="00D703D7" w:rsidRDefault="00D703D7"/>
    <w:p w:rsidR="00D703D7" w:rsidRDefault="00D703D7"/>
    <w:p w:rsidR="00D703D7" w:rsidRDefault="00D703D7"/>
    <w:p w:rsidR="00D703D7" w:rsidRDefault="00D703D7"/>
    <w:p w:rsidR="00D703D7" w:rsidRPr="00E856E3" w:rsidRDefault="00E856E3">
      <w:pPr>
        <w:rPr>
          <w:b/>
          <w:bCs/>
          <w:i/>
          <w:iCs/>
          <w:sz w:val="32"/>
          <w:szCs w:val="32"/>
          <w:u w:val="single"/>
        </w:rPr>
      </w:pPr>
      <w:r w:rsidRPr="00E856E3">
        <w:rPr>
          <w:b/>
          <w:bCs/>
          <w:i/>
          <w:iCs/>
          <w:sz w:val="32"/>
          <w:szCs w:val="32"/>
          <w:u w:val="single"/>
        </w:rPr>
        <w:t>QUIZ ROUND</w:t>
      </w:r>
    </w:p>
    <w:p w:rsidR="00DB7C8E" w:rsidRPr="00DB7C8E" w:rsidRDefault="00D703D7" w:rsidP="00DB7C8E">
      <w:pPr>
        <w:pStyle w:val="ListParagraph"/>
        <w:numPr>
          <w:ilvl w:val="0"/>
          <w:numId w:val="17"/>
        </w:numPr>
        <w:spacing w:line="480" w:lineRule="auto"/>
        <w:rPr>
          <w:sz w:val="32"/>
          <w:szCs w:val="32"/>
        </w:rPr>
      </w:pPr>
      <w:r w:rsidRPr="00DB7C8E">
        <w:rPr>
          <w:sz w:val="32"/>
          <w:szCs w:val="32"/>
        </w:rPr>
        <w:t xml:space="preserve">How many </w:t>
      </w:r>
      <w:r w:rsidR="004E072D">
        <w:rPr>
          <w:sz w:val="32"/>
          <w:szCs w:val="32"/>
        </w:rPr>
        <w:t>o</w:t>
      </w:r>
      <w:r w:rsidRPr="00DB7C8E">
        <w:rPr>
          <w:sz w:val="32"/>
          <w:szCs w:val="32"/>
        </w:rPr>
        <w:t>tter</w:t>
      </w:r>
      <w:r w:rsidR="00DB7C8E">
        <w:rPr>
          <w:sz w:val="32"/>
          <w:szCs w:val="32"/>
        </w:rPr>
        <w:t xml:space="preserve">s </w:t>
      </w:r>
      <w:r w:rsidRPr="00DB7C8E">
        <w:rPr>
          <w:sz w:val="32"/>
          <w:szCs w:val="32"/>
        </w:rPr>
        <w:t>are there?</w:t>
      </w:r>
    </w:p>
    <w:p w:rsidR="00DB7C8E" w:rsidRDefault="00DB7C8E" w:rsidP="00DB7C8E">
      <w:pPr>
        <w:spacing w:line="480" w:lineRule="auto"/>
      </w:pPr>
      <w:r>
        <w:t>………………………………………………………………………………………………….</w:t>
      </w:r>
    </w:p>
    <w:p w:rsidR="00DB7C8E" w:rsidRDefault="00DB7C8E" w:rsidP="00DB7C8E">
      <w:pPr>
        <w:pStyle w:val="ListParagraph"/>
        <w:numPr>
          <w:ilvl w:val="0"/>
          <w:numId w:val="17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Which is the smallest of all </w:t>
      </w:r>
      <w:r w:rsidR="004E072D">
        <w:rPr>
          <w:sz w:val="32"/>
          <w:szCs w:val="32"/>
        </w:rPr>
        <w:t>o</w:t>
      </w:r>
      <w:r>
        <w:rPr>
          <w:sz w:val="32"/>
          <w:szCs w:val="32"/>
        </w:rPr>
        <w:t>tters?</w:t>
      </w:r>
    </w:p>
    <w:p w:rsidR="00DB7C8E" w:rsidRDefault="00DB7C8E" w:rsidP="00DB7C8E">
      <w:pPr>
        <w:spacing w:line="480" w:lineRule="auto"/>
      </w:pPr>
      <w:r>
        <w:t>………………………………………………………………………………………………….</w:t>
      </w:r>
    </w:p>
    <w:p w:rsidR="00DB7C8E" w:rsidRDefault="00DB7C8E" w:rsidP="00DB7C8E">
      <w:pPr>
        <w:pStyle w:val="ListParagraph"/>
        <w:numPr>
          <w:ilvl w:val="0"/>
          <w:numId w:val="17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How many layers of fur do otters have?</w:t>
      </w:r>
    </w:p>
    <w:p w:rsidR="00DB7C8E" w:rsidRDefault="00DB7C8E" w:rsidP="00DB7C8E">
      <w:pPr>
        <w:spacing w:line="480" w:lineRule="auto"/>
      </w:pPr>
      <w:r>
        <w:t>………………………………………………………………………………………………….</w:t>
      </w:r>
    </w:p>
    <w:p w:rsidR="00DB7C8E" w:rsidRDefault="00DB7C8E" w:rsidP="00DB7C8E">
      <w:pPr>
        <w:pStyle w:val="ListParagraph"/>
        <w:numPr>
          <w:ilvl w:val="0"/>
          <w:numId w:val="17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How do otters communicate without using their voice?</w:t>
      </w:r>
    </w:p>
    <w:p w:rsidR="00DB7C8E" w:rsidRDefault="00DB7C8E" w:rsidP="00DB7C8E">
      <w:pPr>
        <w:spacing w:line="480" w:lineRule="auto"/>
      </w:pPr>
      <w:r>
        <w:t>………………………………………………………………………………………………….</w:t>
      </w:r>
    </w:p>
    <w:p w:rsidR="00DB7C8E" w:rsidRDefault="00DB7C8E" w:rsidP="00DB7C8E">
      <w:pPr>
        <w:pStyle w:val="ListParagraph"/>
        <w:numPr>
          <w:ilvl w:val="0"/>
          <w:numId w:val="17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How many hairs does a sea otter have per cm</w:t>
      </w:r>
      <w:r w:rsidRPr="00DB7C8E"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>?</w:t>
      </w:r>
    </w:p>
    <w:p w:rsidR="00DB7C8E" w:rsidRDefault="00DB7C8E" w:rsidP="00DB7C8E">
      <w:pPr>
        <w:spacing w:line="480" w:lineRule="auto"/>
      </w:pPr>
      <w:r>
        <w:t>………………………………………………………………………………………………….</w:t>
      </w:r>
    </w:p>
    <w:p w:rsidR="00DB7C8E" w:rsidRDefault="00DB7C8E" w:rsidP="00DB7C8E">
      <w:pPr>
        <w:pStyle w:val="ListParagraph"/>
        <w:numPr>
          <w:ilvl w:val="0"/>
          <w:numId w:val="17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What is one threat that otters face?</w:t>
      </w:r>
    </w:p>
    <w:p w:rsidR="00DB7C8E" w:rsidRDefault="00DB7C8E" w:rsidP="00DB7C8E">
      <w:pPr>
        <w:spacing w:line="480" w:lineRule="auto"/>
      </w:pPr>
      <w:r>
        <w:t>………………………………………………………………………………………………….</w:t>
      </w:r>
    </w:p>
    <w:p w:rsidR="00DB7C8E" w:rsidRDefault="00DB7C8E" w:rsidP="00DB7C8E">
      <w:pPr>
        <w:pStyle w:val="ListParagraph"/>
        <w:numPr>
          <w:ilvl w:val="0"/>
          <w:numId w:val="17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How can we help otters?</w:t>
      </w:r>
    </w:p>
    <w:p w:rsidR="00DB7C8E" w:rsidRDefault="00DB7C8E" w:rsidP="00DB7C8E">
      <w:pPr>
        <w:spacing w:line="480" w:lineRule="auto"/>
      </w:pPr>
      <w:r>
        <w:t>………………………………………………………………………………………………….</w:t>
      </w:r>
    </w:p>
    <w:p w:rsidR="00DB7C8E" w:rsidRPr="00DB7C8E" w:rsidRDefault="00DB7C8E" w:rsidP="00DB7C8E">
      <w:pPr>
        <w:spacing w:line="480" w:lineRule="auto"/>
        <w:rPr>
          <w:sz w:val="32"/>
          <w:szCs w:val="32"/>
        </w:rPr>
      </w:pPr>
    </w:p>
    <w:p w:rsidR="00E856E3" w:rsidRDefault="00E856E3" w:rsidP="004E072D">
      <w:pPr>
        <w:spacing w:line="480" w:lineRule="auto"/>
        <w:rPr>
          <w:b/>
          <w:bCs/>
          <w:i/>
          <w:iCs/>
          <w:sz w:val="32"/>
          <w:szCs w:val="32"/>
        </w:rPr>
      </w:pPr>
    </w:p>
    <w:p w:rsidR="00E856E3" w:rsidRPr="00E856E3" w:rsidRDefault="00E856E3" w:rsidP="004E072D">
      <w:pPr>
        <w:spacing w:line="480" w:lineRule="auto"/>
        <w:rPr>
          <w:b/>
          <w:bCs/>
          <w:i/>
          <w:iCs/>
          <w:sz w:val="32"/>
          <w:szCs w:val="32"/>
          <w:u w:val="single"/>
        </w:rPr>
      </w:pPr>
      <w:r w:rsidRPr="00E856E3">
        <w:rPr>
          <w:b/>
          <w:bCs/>
          <w:i/>
          <w:iCs/>
          <w:sz w:val="32"/>
          <w:szCs w:val="32"/>
          <w:u w:val="single"/>
        </w:rPr>
        <w:t>PICTURE ROUND</w:t>
      </w:r>
    </w:p>
    <w:p w:rsidR="00E856E3" w:rsidRPr="00E856E3" w:rsidRDefault="00E856E3" w:rsidP="004E072D">
      <w:pPr>
        <w:spacing w:line="48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600710</wp:posOffset>
            </wp:positionV>
            <wp:extent cx="3295650" cy="2763520"/>
            <wp:effectExtent l="0" t="0" r="6350" b="5080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3" name="Picture 3" descr="A small brown animal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ter-275962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6E3">
        <w:rPr>
          <w:sz w:val="32"/>
          <w:szCs w:val="32"/>
        </w:rPr>
        <w:t>Guess the species!</w:t>
      </w:r>
    </w:p>
    <w:p w:rsidR="00D703D7" w:rsidRPr="00E856E3" w:rsidRDefault="00E856E3" w:rsidP="00E856E3">
      <w:pPr>
        <w:spacing w:line="480" w:lineRule="auto"/>
        <w:rPr>
          <w:sz w:val="32"/>
          <w:szCs w:val="32"/>
        </w:rPr>
      </w:pPr>
      <w:r w:rsidRPr="00E856E3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 w:rsidRPr="00E856E3">
        <w:rPr>
          <w:sz w:val="32"/>
          <w:szCs w:val="32"/>
        </w:rPr>
        <w:t>Which otter is this?</w:t>
      </w:r>
    </w:p>
    <w:p w:rsidR="00D703D7" w:rsidRDefault="00E856E3" w:rsidP="00E856E3">
      <w:pPr>
        <w:spacing w:line="480" w:lineRule="auto"/>
      </w:pPr>
      <w:r>
        <w:t>…………………………………………</w:t>
      </w:r>
    </w:p>
    <w:p w:rsidR="00D703D7" w:rsidRDefault="00D703D7"/>
    <w:p w:rsidR="00E856E3" w:rsidRPr="00E856E3" w:rsidRDefault="00E856E3" w:rsidP="00E856E3"/>
    <w:p w:rsidR="00E856E3" w:rsidRPr="00E856E3" w:rsidRDefault="00E856E3" w:rsidP="00E856E3"/>
    <w:p w:rsidR="00E856E3" w:rsidRPr="00E856E3" w:rsidRDefault="00E856E3" w:rsidP="00E856E3"/>
    <w:p w:rsidR="00E856E3" w:rsidRDefault="00E856E3" w:rsidP="00E856E3"/>
    <w:p w:rsidR="00E856E3" w:rsidRDefault="00E856E3" w:rsidP="00E856E3">
      <w:pPr>
        <w:tabs>
          <w:tab w:val="left" w:pos="5220"/>
        </w:tabs>
        <w:spacing w:line="480" w:lineRule="auto"/>
        <w:rPr>
          <w:sz w:val="32"/>
          <w:szCs w:val="32"/>
        </w:rPr>
      </w:pPr>
    </w:p>
    <w:p w:rsidR="00E856E3" w:rsidRDefault="00E856E3" w:rsidP="00E856E3">
      <w:pPr>
        <w:tabs>
          <w:tab w:val="left" w:pos="5220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br/>
      </w:r>
      <w:r w:rsidRPr="00E856E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83820</wp:posOffset>
            </wp:positionV>
            <wp:extent cx="3257550" cy="2527300"/>
            <wp:effectExtent l="0" t="0" r="6350" b="0"/>
            <wp:wrapTight wrapText="bothSides">
              <wp:wrapPolygon edited="0">
                <wp:start x="0" y="0"/>
                <wp:lineTo x="0" y="21491"/>
                <wp:lineTo x="21558" y="21491"/>
                <wp:lineTo x="21558" y="0"/>
                <wp:lineTo x="0" y="0"/>
              </wp:wrapPolygon>
            </wp:wrapTight>
            <wp:docPr id="4" name="Picture 4" descr="A picture containing outdoor, animal, mammal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ter-2093465_128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49"/>
                    <a:stretch/>
                  </pic:blipFill>
                  <pic:spPr bwMode="auto">
                    <a:xfrm>
                      <a:off x="0" y="0"/>
                      <a:ext cx="32575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6E3">
        <w:rPr>
          <w:sz w:val="32"/>
          <w:szCs w:val="32"/>
        </w:rPr>
        <w:t>Which otter is this?</w:t>
      </w:r>
    </w:p>
    <w:p w:rsidR="00E856E3" w:rsidRDefault="00E856E3" w:rsidP="00E856E3">
      <w:pPr>
        <w:spacing w:line="480" w:lineRule="auto"/>
      </w:pPr>
      <w:r>
        <w:t>…………………………………………</w:t>
      </w:r>
    </w:p>
    <w:p w:rsidR="00E856E3" w:rsidRDefault="00E856E3" w:rsidP="00E856E3">
      <w:pPr>
        <w:tabs>
          <w:tab w:val="left" w:pos="5220"/>
        </w:tabs>
        <w:rPr>
          <w:sz w:val="32"/>
          <w:szCs w:val="32"/>
        </w:rPr>
      </w:pPr>
    </w:p>
    <w:p w:rsidR="00E856E3" w:rsidRDefault="00E856E3" w:rsidP="00E856E3">
      <w:pPr>
        <w:tabs>
          <w:tab w:val="left" w:pos="5220"/>
        </w:tabs>
        <w:rPr>
          <w:sz w:val="32"/>
          <w:szCs w:val="32"/>
        </w:rPr>
      </w:pPr>
    </w:p>
    <w:p w:rsidR="009A3F10" w:rsidRDefault="009A3F10" w:rsidP="00E856E3">
      <w:pPr>
        <w:tabs>
          <w:tab w:val="left" w:pos="5220"/>
        </w:tabs>
        <w:rPr>
          <w:sz w:val="32"/>
          <w:szCs w:val="32"/>
        </w:rPr>
      </w:pPr>
    </w:p>
    <w:p w:rsidR="009A3F10" w:rsidRDefault="009A3F10" w:rsidP="00E856E3">
      <w:pPr>
        <w:tabs>
          <w:tab w:val="left" w:pos="5220"/>
        </w:tabs>
        <w:rPr>
          <w:sz w:val="32"/>
          <w:szCs w:val="32"/>
        </w:rPr>
      </w:pPr>
    </w:p>
    <w:p w:rsidR="009A3F10" w:rsidRPr="009A3F10" w:rsidRDefault="009A3F10" w:rsidP="00E856E3">
      <w:pPr>
        <w:tabs>
          <w:tab w:val="left" w:pos="5220"/>
        </w:tabs>
        <w:rPr>
          <w:sz w:val="32"/>
          <w:szCs w:val="32"/>
          <w:u w:val="single"/>
        </w:rPr>
      </w:pPr>
      <w:r w:rsidRPr="009A3F10">
        <w:rPr>
          <w:sz w:val="32"/>
          <w:szCs w:val="32"/>
          <w:u w:val="single"/>
        </w:rPr>
        <w:t>Can you draw an otter?</w:t>
      </w:r>
    </w:p>
    <w:p w:rsidR="009A3F10" w:rsidRPr="009A3F10" w:rsidRDefault="009A3F10" w:rsidP="00E856E3">
      <w:pPr>
        <w:tabs>
          <w:tab w:val="left" w:pos="5220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Use this space below to draw an otter and write underneath why otters are important.</w:t>
      </w:r>
    </w:p>
    <w:sectPr w:rsidR="009A3F10" w:rsidRPr="009A3F10">
      <w:footerReference w:type="default" r:id="rId10"/>
      <w:pgSz w:w="11907" w:h="16839" w:code="9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7DCB" w:rsidRDefault="00697DCB">
      <w:pPr>
        <w:spacing w:after="0" w:line="240" w:lineRule="auto"/>
      </w:pPr>
      <w:r>
        <w:separator/>
      </w:r>
    </w:p>
    <w:p w:rsidR="00697DCB" w:rsidRDefault="00697DCB"/>
    <w:p w:rsidR="00697DCB" w:rsidRDefault="00697DCB"/>
  </w:endnote>
  <w:endnote w:type="continuationSeparator" w:id="0">
    <w:p w:rsidR="00697DCB" w:rsidRDefault="00697DCB">
      <w:pPr>
        <w:spacing w:after="0" w:line="240" w:lineRule="auto"/>
      </w:pPr>
      <w:r>
        <w:continuationSeparator/>
      </w:r>
    </w:p>
    <w:p w:rsidR="00697DCB" w:rsidRDefault="00697DCB"/>
    <w:p w:rsidR="00697DCB" w:rsidRDefault="00697D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51B2" w:rsidRDefault="001D1FD5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7DCB" w:rsidRDefault="00697DCB">
      <w:pPr>
        <w:spacing w:after="0" w:line="240" w:lineRule="auto"/>
      </w:pPr>
      <w:r>
        <w:separator/>
      </w:r>
    </w:p>
    <w:p w:rsidR="00697DCB" w:rsidRDefault="00697DCB"/>
    <w:p w:rsidR="00697DCB" w:rsidRDefault="00697DCB"/>
  </w:footnote>
  <w:footnote w:type="continuationSeparator" w:id="0">
    <w:p w:rsidR="00697DCB" w:rsidRDefault="00697DCB">
      <w:pPr>
        <w:spacing w:after="0" w:line="240" w:lineRule="auto"/>
      </w:pPr>
      <w:r>
        <w:continuationSeparator/>
      </w:r>
    </w:p>
    <w:p w:rsidR="00697DCB" w:rsidRDefault="00697DCB"/>
    <w:p w:rsidR="00697DCB" w:rsidRDefault="00697DC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D142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957834"/>
    <w:multiLevelType w:val="hybridMultilevel"/>
    <w:tmpl w:val="64709B02"/>
    <w:lvl w:ilvl="0" w:tplc="D0CE1B3C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82C9A"/>
    <w:multiLevelType w:val="hybridMultilevel"/>
    <w:tmpl w:val="63F07864"/>
    <w:lvl w:ilvl="0" w:tplc="A552E8B8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C0320"/>
    <w:multiLevelType w:val="hybridMultilevel"/>
    <w:tmpl w:val="DC3C7298"/>
    <w:lvl w:ilvl="0" w:tplc="B92C4AE4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510"/>
    <w:multiLevelType w:val="hybridMultilevel"/>
    <w:tmpl w:val="BE6E19F6"/>
    <w:lvl w:ilvl="0" w:tplc="A50A105A">
      <w:start w:val="1"/>
      <w:numFmt w:val="bullet"/>
      <w:pStyle w:val="ListBullet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26C1F"/>
    <w:multiLevelType w:val="hybridMultilevel"/>
    <w:tmpl w:val="49ACD974"/>
    <w:lvl w:ilvl="0" w:tplc="2A7A1916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01CF9"/>
    <w:multiLevelType w:val="hybridMultilevel"/>
    <w:tmpl w:val="2F4A75D8"/>
    <w:lvl w:ilvl="0" w:tplc="62A25D7A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7978AA"/>
    <w:multiLevelType w:val="hybridMultilevel"/>
    <w:tmpl w:val="89FE3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3D7"/>
    <w:rsid w:val="001D1FD5"/>
    <w:rsid w:val="004E072D"/>
    <w:rsid w:val="00697DCB"/>
    <w:rsid w:val="009A3F10"/>
    <w:rsid w:val="00D703D7"/>
    <w:rsid w:val="00DB7C8E"/>
    <w:rsid w:val="00E856E3"/>
    <w:rsid w:val="00F2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26072"/>
  <w15:chartTrackingRefBased/>
  <w15:docId w15:val="{6F58C045-E439-2649-AF2B-0186C2673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ListNumber">
    <w:name w:val="List Number"/>
    <w:basedOn w:val="Normal"/>
    <w:uiPriority w:val="13"/>
    <w:qFormat/>
    <w:pPr>
      <w:numPr>
        <w:numId w:val="16"/>
      </w:numPr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Bullet">
    <w:name w:val="List Bullet"/>
    <w:basedOn w:val="Normal"/>
    <w:uiPriority w:val="12"/>
    <w:qFormat/>
    <w:pPr>
      <w:numPr>
        <w:numId w:val="15"/>
      </w:numPr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Normal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000000" w:themeColor="text1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000000" w:themeColor="tex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customStyle="1" w:styleId="ReportTable">
    <w:name w:val="Report Table"/>
    <w:basedOn w:val="TableNormal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sz w:val="3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Header">
    <w:name w:val="header"/>
    <w:basedOn w:val="Normal"/>
    <w:link w:val="HeaderChar"/>
    <w:uiPriority w:val="99"/>
    <w:qFormat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0"/>
    </w:rPr>
  </w:style>
  <w:style w:type="paragraph" w:styleId="ListParagraph">
    <w:name w:val="List Paragraph"/>
    <w:basedOn w:val="Normal"/>
    <w:uiPriority w:val="34"/>
    <w:unhideWhenUsed/>
    <w:qFormat/>
    <w:rsid w:val="00D70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dison/Library/Containers/com.microsoft.Word/Data/Library/Application%20Support/Microsoft/Office/16.0/DTS/en-GB%7b6EB93BAC-5B29-0E44-95A0-11D44AA815BE%7d/%7b78133378-C9ED-3B4D-9B8E-D2396D8E7065%7dtf10002081.dotx" TargetMode="External"/></Relationship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Research Paper.dotx</Template>
  <TotalTime>32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Bowden-Parry, Madi</dc:creator>
  <cp:keywords/>
  <dc:description/>
  <cp:lastModifiedBy>Bowden-Parry, Madi</cp:lastModifiedBy>
  <cp:revision>1</cp:revision>
  <dcterms:created xsi:type="dcterms:W3CDTF">2020-05-23T17:46:00Z</dcterms:created>
  <dcterms:modified xsi:type="dcterms:W3CDTF">2020-05-23T18:37:00Z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TF10002040</vt:lpwstr>
  </property>
</Properties>
</file>